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2B3767" w14:textId="77777777" w:rsidR="00571897" w:rsidRPr="00571897" w:rsidRDefault="00571897" w:rsidP="00571897">
      <w:pPr>
        <w:jc w:val="center"/>
        <w:rPr>
          <w:rFonts w:ascii="Myriad Pro" w:hAnsi="Myriad Pro"/>
          <w:b/>
          <w:sz w:val="32"/>
        </w:rPr>
      </w:pPr>
      <w:r w:rsidRPr="00571897">
        <w:rPr>
          <w:rFonts w:ascii="Myriad Pro" w:hAnsi="Myriad Pro"/>
          <w:b/>
          <w:sz w:val="32"/>
        </w:rPr>
        <w:t>UNIFORM PRICING 2017</w:t>
      </w:r>
      <w:bookmarkStart w:id="0" w:name="_GoBack"/>
      <w:bookmarkEnd w:id="0"/>
    </w:p>
    <w:tbl>
      <w:tblPr>
        <w:tblW w:w="100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6"/>
        <w:gridCol w:w="1562"/>
        <w:gridCol w:w="1562"/>
        <w:gridCol w:w="1562"/>
      </w:tblGrid>
      <w:tr w:rsidR="00571897" w:rsidRPr="00571897" w14:paraId="70B0E406" w14:textId="77777777" w:rsidTr="00571897">
        <w:trPr>
          <w:trHeight w:val="576"/>
          <w:jc w:val="center"/>
        </w:trPr>
        <w:tc>
          <w:tcPr>
            <w:tcW w:w="5316" w:type="dxa"/>
            <w:shd w:val="clear" w:color="000000" w:fill="D9D9D9"/>
            <w:noWrap/>
            <w:vAlign w:val="center"/>
            <w:hideMark/>
          </w:tcPr>
          <w:p w14:paraId="38F95D49" w14:textId="77777777" w:rsidR="00571897" w:rsidRPr="00571897" w:rsidRDefault="00571897" w:rsidP="00571897">
            <w:pPr>
              <w:spacing w:after="0"/>
              <w:rPr>
                <w:rFonts w:ascii="Myriad Pro" w:hAnsi="Myriad Pro"/>
                <w:b/>
              </w:rPr>
            </w:pPr>
            <w:r w:rsidRPr="00571897">
              <w:rPr>
                <w:rFonts w:ascii="Myriad Pro" w:hAnsi="Myriad Pro"/>
                <w:b/>
              </w:rPr>
              <w:t>PRODUCT STYLE</w:t>
            </w:r>
          </w:p>
        </w:tc>
        <w:tc>
          <w:tcPr>
            <w:tcW w:w="1562" w:type="dxa"/>
            <w:shd w:val="clear" w:color="000000" w:fill="D9D9D9"/>
            <w:noWrap/>
            <w:vAlign w:val="center"/>
            <w:hideMark/>
          </w:tcPr>
          <w:p w14:paraId="517C7E87" w14:textId="77777777" w:rsidR="00571897" w:rsidRPr="00571897" w:rsidRDefault="00571897" w:rsidP="00571897">
            <w:pPr>
              <w:spacing w:after="0"/>
              <w:rPr>
                <w:rFonts w:ascii="Myriad Pro" w:hAnsi="Myriad Pro"/>
                <w:b/>
              </w:rPr>
            </w:pPr>
            <w:r w:rsidRPr="00571897">
              <w:rPr>
                <w:rFonts w:ascii="Myriad Pro" w:hAnsi="Myriad Pro"/>
                <w:b/>
              </w:rPr>
              <w:t>CODE</w:t>
            </w:r>
          </w:p>
        </w:tc>
        <w:tc>
          <w:tcPr>
            <w:tcW w:w="1562" w:type="dxa"/>
            <w:shd w:val="clear" w:color="000000" w:fill="D9D9D9"/>
            <w:noWrap/>
            <w:vAlign w:val="center"/>
            <w:hideMark/>
          </w:tcPr>
          <w:p w14:paraId="300EE60C" w14:textId="77777777" w:rsidR="00571897" w:rsidRPr="00571897" w:rsidRDefault="00571897" w:rsidP="00571897">
            <w:pPr>
              <w:spacing w:after="0"/>
              <w:rPr>
                <w:rFonts w:ascii="Myriad Pro" w:hAnsi="Myriad Pro"/>
                <w:b/>
              </w:rPr>
            </w:pPr>
            <w:r w:rsidRPr="00571897">
              <w:rPr>
                <w:rFonts w:ascii="Myriad Pro" w:hAnsi="Myriad Pro"/>
                <w:b/>
              </w:rPr>
              <w:t>SIZES</w:t>
            </w:r>
          </w:p>
        </w:tc>
        <w:tc>
          <w:tcPr>
            <w:tcW w:w="1562" w:type="dxa"/>
            <w:shd w:val="clear" w:color="000000" w:fill="D9D9D9"/>
            <w:noWrap/>
            <w:vAlign w:val="center"/>
            <w:hideMark/>
          </w:tcPr>
          <w:p w14:paraId="469C2E81" w14:textId="77777777" w:rsidR="00571897" w:rsidRPr="00571897" w:rsidRDefault="00571897" w:rsidP="00571897">
            <w:pPr>
              <w:spacing w:after="0"/>
              <w:rPr>
                <w:rFonts w:ascii="Myriad Pro" w:hAnsi="Myriad Pro"/>
                <w:b/>
              </w:rPr>
            </w:pPr>
            <w:r w:rsidRPr="00571897">
              <w:rPr>
                <w:rFonts w:ascii="Myriad Pro" w:hAnsi="Myriad Pro"/>
                <w:b/>
              </w:rPr>
              <w:t>PRICE</w:t>
            </w:r>
          </w:p>
        </w:tc>
      </w:tr>
      <w:tr w:rsidR="00571897" w:rsidRPr="00571897" w14:paraId="2F634943" w14:textId="77777777" w:rsidTr="00571897">
        <w:trPr>
          <w:trHeight w:val="576"/>
          <w:jc w:val="center"/>
        </w:trPr>
        <w:tc>
          <w:tcPr>
            <w:tcW w:w="10002" w:type="dxa"/>
            <w:gridSpan w:val="4"/>
            <w:shd w:val="clear" w:color="000000" w:fill="FFD5E3"/>
            <w:noWrap/>
            <w:vAlign w:val="center"/>
            <w:hideMark/>
          </w:tcPr>
          <w:p w14:paraId="4D28C03A" w14:textId="77777777" w:rsidR="00571897" w:rsidRPr="00571897" w:rsidRDefault="00571897" w:rsidP="00571897">
            <w:pPr>
              <w:spacing w:after="0"/>
              <w:jc w:val="center"/>
              <w:rPr>
                <w:rFonts w:ascii="Myriad Pro" w:hAnsi="Myriad Pro"/>
                <w:b/>
              </w:rPr>
            </w:pPr>
            <w:r w:rsidRPr="00571897">
              <w:rPr>
                <w:rFonts w:ascii="Myriad Pro" w:hAnsi="Myriad Pro"/>
                <w:b/>
              </w:rPr>
              <w:t>SCHOOL UNIFORM</w:t>
            </w:r>
          </w:p>
        </w:tc>
      </w:tr>
      <w:tr w:rsidR="00571897" w:rsidRPr="00571897" w14:paraId="01DFAAC6" w14:textId="77777777" w:rsidTr="00571897">
        <w:trPr>
          <w:trHeight w:val="576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0EFE612A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RED/WHITE BOYS STRIPED KNITTED JUMPER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4FE24938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RPJ-RED/WHITE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371FD5B1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 xml:space="preserve"> BOYS 3/4 TO S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5B55B3CD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£12.00</w:t>
            </w:r>
          </w:p>
        </w:tc>
      </w:tr>
      <w:tr w:rsidR="00571897" w:rsidRPr="00571897" w14:paraId="641DEF97" w14:textId="77777777" w:rsidTr="00571897">
        <w:trPr>
          <w:trHeight w:val="20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7CA72599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335A5D37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2CB6D07D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C690627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</w:tr>
      <w:tr w:rsidR="00571897" w:rsidRPr="00571897" w14:paraId="7725D6B1" w14:textId="77777777" w:rsidTr="00571897">
        <w:trPr>
          <w:trHeight w:val="576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6B7D6392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RED/WHITE GIRLS STRIPED KNITTED CARDIGAN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4461D193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RPC-RED/WHITE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7B1BFDA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GIRLS 9/10 TO S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91A0B06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£13.00</w:t>
            </w:r>
          </w:p>
        </w:tc>
      </w:tr>
      <w:tr w:rsidR="00571897" w:rsidRPr="00571897" w14:paraId="7D26CE31" w14:textId="77777777" w:rsidTr="00571897">
        <w:trPr>
          <w:trHeight w:val="576"/>
          <w:jc w:val="center"/>
        </w:trPr>
        <w:tc>
          <w:tcPr>
            <w:tcW w:w="10002" w:type="dxa"/>
            <w:gridSpan w:val="4"/>
            <w:shd w:val="clear" w:color="000000" w:fill="FFD5E3"/>
            <w:noWrap/>
            <w:vAlign w:val="center"/>
            <w:hideMark/>
          </w:tcPr>
          <w:p w14:paraId="01AA4BB3" w14:textId="77777777" w:rsidR="00571897" w:rsidRPr="00571897" w:rsidRDefault="00571897" w:rsidP="00571897">
            <w:pPr>
              <w:spacing w:after="0"/>
              <w:jc w:val="center"/>
              <w:rPr>
                <w:rFonts w:ascii="Myriad Pro" w:hAnsi="Myriad Pro"/>
                <w:b/>
              </w:rPr>
            </w:pPr>
            <w:r w:rsidRPr="00571897">
              <w:rPr>
                <w:rFonts w:ascii="Myriad Pro" w:hAnsi="Myriad Pro"/>
                <w:b/>
              </w:rPr>
              <w:t>OPTIONAL UNIFORM</w:t>
            </w:r>
          </w:p>
        </w:tc>
      </w:tr>
      <w:tr w:rsidR="00571897" w:rsidRPr="00571897" w14:paraId="7C3819CD" w14:textId="77777777" w:rsidTr="00571897">
        <w:trPr>
          <w:trHeight w:val="576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54C12889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NELT JUNIOR BOYS TROUSERS SLIM FIT - PRIMARY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113CE305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SLT-GRY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67DDE2B9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4 TO 12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464FBDFB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£10.00</w:t>
            </w:r>
          </w:p>
        </w:tc>
      </w:tr>
      <w:tr w:rsidR="00571897" w:rsidRPr="00571897" w14:paraId="690EA186" w14:textId="77777777" w:rsidTr="00571897">
        <w:trPr>
          <w:trHeight w:val="20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0F42C297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0F2FCABD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37816AC2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AE973DB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</w:tr>
      <w:tr w:rsidR="00571897" w:rsidRPr="00571897" w14:paraId="22E1FD5E" w14:textId="77777777" w:rsidTr="00571897">
        <w:trPr>
          <w:trHeight w:val="576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71579361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NELT JUNIOR BOYS TROUSERS CLASSIC FIT - PRIMARY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47BDDA30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SSJ-GRY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59683748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4 TO 12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0E1DA8D0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£10.00</w:t>
            </w:r>
          </w:p>
        </w:tc>
      </w:tr>
      <w:tr w:rsidR="00571897" w:rsidRPr="00571897" w14:paraId="6805D31F" w14:textId="77777777" w:rsidTr="00571897">
        <w:trPr>
          <w:trHeight w:val="20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52C1D5C4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1329924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3D29EB38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0C31A7FA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</w:tr>
      <w:tr w:rsidR="00571897" w:rsidRPr="00571897" w14:paraId="057B8807" w14:textId="77777777" w:rsidTr="00571897">
        <w:trPr>
          <w:trHeight w:val="576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42813A08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NELT JUNIOR BOYS TROUSER - STURDY FIT PRIMARY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29C22B7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SST-GRY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6AECB034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4 TO 12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1530A01F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£10.00</w:t>
            </w:r>
          </w:p>
        </w:tc>
      </w:tr>
      <w:tr w:rsidR="00571897" w:rsidRPr="00571897" w14:paraId="4A9222A7" w14:textId="77777777" w:rsidTr="00571897">
        <w:trPr>
          <w:trHeight w:val="20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6F1E21F2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20943F6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688128BB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3E046B38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</w:tr>
      <w:tr w:rsidR="00571897" w:rsidRPr="00571897" w14:paraId="1E2A91B0" w14:textId="77777777" w:rsidTr="00571897">
        <w:trPr>
          <w:trHeight w:val="576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63483C4E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NELT JUNIOR GIRLS TROUSER - PRIMARY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653E5BCB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JGTN-GRA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24546452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3 TO 12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54997501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£10.00</w:t>
            </w:r>
          </w:p>
        </w:tc>
      </w:tr>
      <w:tr w:rsidR="00571897" w:rsidRPr="00571897" w14:paraId="3ED14190" w14:textId="77777777" w:rsidTr="00571897">
        <w:trPr>
          <w:trHeight w:val="20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6223DD1C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14E662A7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65634E39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2DBCCB55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</w:tr>
      <w:tr w:rsidR="00571897" w:rsidRPr="00571897" w14:paraId="27B72285" w14:textId="77777777" w:rsidTr="00571897">
        <w:trPr>
          <w:trHeight w:val="576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7CCD084D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NELT JUNIOR GIRLS SKIRT STITCH DOWN PLEAT - PRIMARY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60C46DC1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JGPB-GRA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6AB361A6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3 TO 12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EB603A7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£10.00</w:t>
            </w:r>
          </w:p>
        </w:tc>
      </w:tr>
      <w:tr w:rsidR="00571897" w:rsidRPr="00571897" w14:paraId="17C96C2D" w14:textId="77777777" w:rsidTr="00571897">
        <w:trPr>
          <w:trHeight w:val="20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37B3FDBE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0F1A290F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9A5DF6A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6B78E3D6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</w:tr>
      <w:tr w:rsidR="00571897" w:rsidRPr="00571897" w14:paraId="5739F057" w14:textId="77777777" w:rsidTr="00571897">
        <w:trPr>
          <w:trHeight w:val="576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2547AF53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NELT JUNIOR GIRLS SKIRT TWIN PLEAT - PRIMARY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4A1DC6BD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JGKS-GRA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35E145A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3 TO 12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B3FBCC6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£10.00</w:t>
            </w:r>
          </w:p>
        </w:tc>
      </w:tr>
      <w:tr w:rsidR="00571897" w:rsidRPr="00571897" w14:paraId="16714D95" w14:textId="77777777" w:rsidTr="00571897">
        <w:trPr>
          <w:trHeight w:val="20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64C60F8C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1D4F54D0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07757912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40B26248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</w:tr>
      <w:tr w:rsidR="00571897" w:rsidRPr="00571897" w14:paraId="0321FAB3" w14:textId="77777777" w:rsidTr="00571897">
        <w:trPr>
          <w:trHeight w:val="576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13BA1669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NELT JUNIOR ZIP PINAFORE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64FA8658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JZP-GRA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A00D3C1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3 TO 12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0CC881A3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£10.00</w:t>
            </w:r>
          </w:p>
        </w:tc>
      </w:tr>
      <w:tr w:rsidR="00571897" w:rsidRPr="00571897" w14:paraId="07E6560C" w14:textId="77777777" w:rsidTr="00571897">
        <w:trPr>
          <w:trHeight w:val="144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499B4625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64DEDE38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550006F3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D1774BC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</w:tr>
      <w:tr w:rsidR="00571897" w:rsidRPr="00571897" w14:paraId="7BE2C0F3" w14:textId="77777777" w:rsidTr="00571897">
        <w:trPr>
          <w:trHeight w:val="576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2A7FC6AE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BOYS SHORT SLEEVE SHIRT PLAIN TWIN PACK - CHILD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02F5BD28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TDE - WHT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286666FF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11 TO 14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B8A18B5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£10.00</w:t>
            </w:r>
          </w:p>
        </w:tc>
      </w:tr>
      <w:tr w:rsidR="00571897" w:rsidRPr="00571897" w14:paraId="5325E2BF" w14:textId="77777777" w:rsidTr="00571897">
        <w:trPr>
          <w:trHeight w:val="20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45112B61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3EBA00E1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00C08D03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5EE5453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</w:tr>
      <w:tr w:rsidR="00571897" w:rsidRPr="00571897" w14:paraId="6EAE3C10" w14:textId="77777777" w:rsidTr="00571897">
        <w:trPr>
          <w:trHeight w:val="576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6F78A2A9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BOYS LONG SLEEVE SHIRT PLAIN TWIN PACK - CHILD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02050F1B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TSE-WHT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17212CE4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11 TO 14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6EC3F581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£10.00</w:t>
            </w:r>
          </w:p>
        </w:tc>
      </w:tr>
      <w:tr w:rsidR="00571897" w:rsidRPr="00571897" w14:paraId="0D33BE7D" w14:textId="77777777" w:rsidTr="00571897">
        <w:trPr>
          <w:trHeight w:val="20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2D4328BA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047E253E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6675B71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62BE66C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</w:tr>
      <w:tr w:rsidR="00571897" w:rsidRPr="00571897" w14:paraId="43BBF59F" w14:textId="77777777" w:rsidTr="00571897">
        <w:trPr>
          <w:trHeight w:val="576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151F81A0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lastRenderedPageBreak/>
              <w:t>GIRLS SHORT SLEEVE SHIRT PLAIN TWIN PACK - CHILD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4BCA426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THE-WHT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03F23B85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22 TO 34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EE21E93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£10.00</w:t>
            </w:r>
          </w:p>
        </w:tc>
      </w:tr>
      <w:tr w:rsidR="00571897" w:rsidRPr="00571897" w14:paraId="3F2E673A" w14:textId="77777777" w:rsidTr="00571897">
        <w:trPr>
          <w:trHeight w:val="20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1CCAB74B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27E68C9E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52AD511B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5E0D4C21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</w:tr>
      <w:tr w:rsidR="00571897" w:rsidRPr="00571897" w14:paraId="00BE16EA" w14:textId="77777777" w:rsidTr="00571897">
        <w:trPr>
          <w:trHeight w:val="576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723B02B8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GIRLS LONG SLEEVE SHIRT PLAIN TWIN PACK - CHILD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5CE44733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TBE-WHT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3C8C6132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22 TO 34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07983B1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£10.00</w:t>
            </w:r>
          </w:p>
        </w:tc>
      </w:tr>
      <w:tr w:rsidR="00571897" w:rsidRPr="00571897" w14:paraId="66EF6DA7" w14:textId="77777777" w:rsidTr="00571897">
        <w:trPr>
          <w:trHeight w:val="576"/>
          <w:jc w:val="center"/>
        </w:trPr>
        <w:tc>
          <w:tcPr>
            <w:tcW w:w="10002" w:type="dxa"/>
            <w:gridSpan w:val="4"/>
            <w:shd w:val="clear" w:color="000000" w:fill="FFD5E3"/>
            <w:noWrap/>
            <w:vAlign w:val="center"/>
            <w:hideMark/>
          </w:tcPr>
          <w:p w14:paraId="1781BAFE" w14:textId="77777777" w:rsidR="00571897" w:rsidRPr="00571897" w:rsidRDefault="00571897" w:rsidP="00571897">
            <w:pPr>
              <w:spacing w:after="0"/>
              <w:jc w:val="center"/>
              <w:rPr>
                <w:rFonts w:ascii="Myriad Pro" w:hAnsi="Myriad Pro"/>
                <w:b/>
              </w:rPr>
            </w:pPr>
            <w:r w:rsidRPr="00571897">
              <w:rPr>
                <w:rFonts w:ascii="Myriad Pro" w:hAnsi="Myriad Pro"/>
                <w:b/>
              </w:rPr>
              <w:t>DIRECT TO SCHOOL</w:t>
            </w:r>
          </w:p>
        </w:tc>
      </w:tr>
      <w:tr w:rsidR="00571897" w:rsidRPr="00571897" w14:paraId="66EEE205" w14:textId="77777777" w:rsidTr="00571897">
        <w:trPr>
          <w:trHeight w:val="576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0A4E7AAC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RED/WHITE CLIP-ON SCHOOL TIE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FC4CFEE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BS67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3C69C72F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14"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410B3B4D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£3.50</w:t>
            </w:r>
          </w:p>
        </w:tc>
      </w:tr>
      <w:tr w:rsidR="00571897" w:rsidRPr="00571897" w14:paraId="440199FE" w14:textId="77777777" w:rsidTr="00571897">
        <w:trPr>
          <w:trHeight w:val="576"/>
          <w:jc w:val="center"/>
        </w:trPr>
        <w:tc>
          <w:tcPr>
            <w:tcW w:w="10002" w:type="dxa"/>
            <w:gridSpan w:val="4"/>
            <w:shd w:val="clear" w:color="000000" w:fill="FFD5E3"/>
            <w:noWrap/>
            <w:vAlign w:val="center"/>
            <w:hideMark/>
          </w:tcPr>
          <w:p w14:paraId="7561CCFA" w14:textId="77777777" w:rsidR="00571897" w:rsidRPr="00571897" w:rsidRDefault="00571897" w:rsidP="00571897">
            <w:pPr>
              <w:spacing w:after="0"/>
              <w:jc w:val="center"/>
              <w:rPr>
                <w:rFonts w:ascii="Myriad Pro" w:hAnsi="Myriad Pro"/>
                <w:b/>
              </w:rPr>
            </w:pPr>
            <w:r w:rsidRPr="00571897">
              <w:rPr>
                <w:rFonts w:ascii="Myriad Pro" w:hAnsi="Myriad Pro"/>
                <w:b/>
              </w:rPr>
              <w:t>SCHOOL P.E UNIFORM</w:t>
            </w:r>
          </w:p>
        </w:tc>
      </w:tr>
      <w:tr w:rsidR="00571897" w:rsidRPr="00571897" w14:paraId="3C03C7DC" w14:textId="77777777" w:rsidTr="00571897">
        <w:trPr>
          <w:trHeight w:val="576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0C7D72D4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WHITE T-SHIRT WITH LOGO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43AAE26B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EMBLEMATIC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0DBCED94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3/4 TO S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23F2FDEA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£4.00</w:t>
            </w:r>
          </w:p>
        </w:tc>
      </w:tr>
      <w:tr w:rsidR="00571897" w:rsidRPr="00571897" w14:paraId="015509C3" w14:textId="77777777" w:rsidTr="00571897">
        <w:trPr>
          <w:trHeight w:val="144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78171231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2821E8C0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37EAC679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44CCD6B0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</w:tr>
      <w:tr w:rsidR="00571897" w:rsidRPr="00571897" w14:paraId="37317F0E" w14:textId="77777777" w:rsidTr="00571897">
        <w:trPr>
          <w:trHeight w:val="576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36643FED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PLAIN BLACK SHORTS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3EF548E1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EMBLEMATIC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62F9C69D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3/4 TO S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23455DF0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£4.00</w:t>
            </w:r>
          </w:p>
        </w:tc>
      </w:tr>
      <w:tr w:rsidR="00571897" w:rsidRPr="00571897" w14:paraId="0D106762" w14:textId="77777777" w:rsidTr="00571897">
        <w:trPr>
          <w:trHeight w:val="20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00E3FEC7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45B1BEBB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4EEEECBE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3EFD0E0A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</w:tr>
      <w:tr w:rsidR="00571897" w:rsidRPr="00571897" w14:paraId="7989CA20" w14:textId="77777777" w:rsidTr="00571897">
        <w:trPr>
          <w:trHeight w:val="576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495AD499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RED P.E SOCKS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3C9ABBB0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EMBLEMATIC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171F1B11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XS TO S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1F5E23A2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£4.00</w:t>
            </w:r>
          </w:p>
        </w:tc>
      </w:tr>
      <w:tr w:rsidR="00571897" w:rsidRPr="00571897" w14:paraId="7192B5B5" w14:textId="77777777" w:rsidTr="00571897">
        <w:trPr>
          <w:trHeight w:val="576"/>
          <w:jc w:val="center"/>
        </w:trPr>
        <w:tc>
          <w:tcPr>
            <w:tcW w:w="10002" w:type="dxa"/>
            <w:gridSpan w:val="4"/>
            <w:shd w:val="clear" w:color="000000" w:fill="FFD5E3"/>
            <w:noWrap/>
            <w:vAlign w:val="center"/>
            <w:hideMark/>
          </w:tcPr>
          <w:p w14:paraId="361C2A62" w14:textId="77777777" w:rsidR="00571897" w:rsidRPr="00571897" w:rsidRDefault="00571897" w:rsidP="00571897">
            <w:pPr>
              <w:spacing w:after="0"/>
              <w:jc w:val="center"/>
              <w:rPr>
                <w:rFonts w:ascii="Myriad Pro" w:hAnsi="Myriad Pro"/>
                <w:b/>
              </w:rPr>
            </w:pPr>
            <w:r w:rsidRPr="00571897">
              <w:rPr>
                <w:rFonts w:ascii="Myriad Pro" w:hAnsi="Myriad Pro"/>
                <w:b/>
              </w:rPr>
              <w:t>ADDITIONAL OPTIONAL UNIFORM - SUGGEST DIRECT TO SCHOOL</w:t>
            </w:r>
          </w:p>
        </w:tc>
      </w:tr>
      <w:tr w:rsidR="00571897" w:rsidRPr="00571897" w14:paraId="43A53D91" w14:textId="77777777" w:rsidTr="00571897">
        <w:trPr>
          <w:trHeight w:val="576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2451E53B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RED RESULT STORM DRI 4000 COAT WITH LOGO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4D3C14D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EMBLEMATIC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AABA200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XXS-XL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2572E418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£18.00</w:t>
            </w:r>
          </w:p>
        </w:tc>
      </w:tr>
      <w:tr w:rsidR="00571897" w:rsidRPr="00571897" w14:paraId="3171EE9F" w14:textId="77777777" w:rsidTr="00571897">
        <w:trPr>
          <w:trHeight w:val="20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3537BD24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365FE346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179EBC10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3FA17E2A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</w:tr>
      <w:tr w:rsidR="00571897" w:rsidRPr="00571897" w14:paraId="3B3D3FC1" w14:textId="77777777" w:rsidTr="00571897">
        <w:trPr>
          <w:trHeight w:val="576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7ADC09AC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RED P.E BAG WITH LOGO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666C095D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EMBLEMATIC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59B0149E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ONE SIZE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5313D773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£4.00</w:t>
            </w:r>
          </w:p>
        </w:tc>
      </w:tr>
      <w:tr w:rsidR="00571897" w:rsidRPr="00571897" w14:paraId="6ECACA60" w14:textId="77777777" w:rsidTr="00571897">
        <w:trPr>
          <w:trHeight w:val="144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37C394F3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6535ECD7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60CBE7A5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0982823B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</w:tr>
      <w:tr w:rsidR="00571897" w:rsidRPr="00571897" w14:paraId="6DCC0AD8" w14:textId="77777777" w:rsidTr="00571897">
        <w:trPr>
          <w:trHeight w:val="576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74C2C6DF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RED BOOK BAG WITH LOGO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6F545EE8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EMBLEMATIC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12C9DAE7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ONE SIZE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64DF83B1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£5.00</w:t>
            </w:r>
          </w:p>
        </w:tc>
      </w:tr>
      <w:tr w:rsidR="00571897" w:rsidRPr="00571897" w14:paraId="4F8154EF" w14:textId="77777777" w:rsidTr="00571897">
        <w:trPr>
          <w:trHeight w:val="144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47C8EFBD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02A1F576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1A527481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684C3B06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</w:tr>
      <w:tr w:rsidR="00571897" w:rsidRPr="00571897" w14:paraId="2B02674B" w14:textId="77777777" w:rsidTr="00571897">
        <w:trPr>
          <w:trHeight w:val="576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2FA4230D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RED DOCUMENT CASE WITH LOGO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46E1757A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EMBLEMATIC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5264954C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ONE SIZE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7C0657D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£6.00</w:t>
            </w:r>
          </w:p>
        </w:tc>
      </w:tr>
      <w:tr w:rsidR="00571897" w:rsidRPr="00571897" w14:paraId="11B74000" w14:textId="77777777" w:rsidTr="00571897">
        <w:trPr>
          <w:trHeight w:val="144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16417DE4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69875EE7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0950C446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A866AAC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</w:tr>
      <w:tr w:rsidR="00571897" w:rsidRPr="00571897" w14:paraId="2D56062A" w14:textId="77777777" w:rsidTr="00571897">
        <w:trPr>
          <w:trHeight w:val="576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3E1EE8B0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RED KNITTED BEANIE HAT WITH LOGO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42D1739D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EMBLEMATIC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84D3967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ONE SIZE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45A02FC9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£3.50</w:t>
            </w:r>
          </w:p>
        </w:tc>
      </w:tr>
      <w:tr w:rsidR="00571897" w:rsidRPr="00571897" w14:paraId="73E6A2C9" w14:textId="77777777" w:rsidTr="00571897">
        <w:trPr>
          <w:trHeight w:val="144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5837526C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5D61D8EB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0DCB877D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54199143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 </w:t>
            </w:r>
          </w:p>
        </w:tc>
      </w:tr>
      <w:tr w:rsidR="00571897" w:rsidRPr="00571897" w14:paraId="3F245533" w14:textId="77777777" w:rsidTr="00571897">
        <w:trPr>
          <w:trHeight w:val="576"/>
          <w:jc w:val="center"/>
        </w:trPr>
        <w:tc>
          <w:tcPr>
            <w:tcW w:w="5316" w:type="dxa"/>
            <w:shd w:val="clear" w:color="auto" w:fill="auto"/>
            <w:noWrap/>
            <w:vAlign w:val="center"/>
            <w:hideMark/>
          </w:tcPr>
          <w:p w14:paraId="71FFE4FD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RED KNITTED HAT WITH TURN UP WITH LOGO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0100B460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EMBLEMATIC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13148119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ONE SIZE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14A954BB" w14:textId="77777777" w:rsidR="00571897" w:rsidRPr="00571897" w:rsidRDefault="00571897" w:rsidP="00571897">
            <w:pPr>
              <w:spacing w:after="0"/>
              <w:rPr>
                <w:rFonts w:ascii="Myriad Pro" w:hAnsi="Myriad Pro"/>
              </w:rPr>
            </w:pPr>
            <w:r w:rsidRPr="00571897">
              <w:rPr>
                <w:rFonts w:ascii="Myriad Pro" w:hAnsi="Myriad Pro"/>
              </w:rPr>
              <w:t>£3.50</w:t>
            </w:r>
          </w:p>
        </w:tc>
      </w:tr>
    </w:tbl>
    <w:p w14:paraId="6FE55DC1" w14:textId="77777777" w:rsidR="00571897" w:rsidRPr="00571897" w:rsidRDefault="00571897" w:rsidP="00571897">
      <w:pPr>
        <w:rPr>
          <w:rFonts w:ascii="Myriad Pro" w:hAnsi="Myriad Pro"/>
        </w:rPr>
      </w:pPr>
    </w:p>
    <w:sectPr w:rsidR="00571897" w:rsidRPr="00571897" w:rsidSect="00950949">
      <w:headerReference w:type="first" r:id="rId7"/>
      <w:footerReference w:type="first" r:id="rId8"/>
      <w:pgSz w:w="11900" w:h="16840"/>
      <w:pgMar w:top="144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0F5D96" w14:textId="77777777" w:rsidR="003B6FC7" w:rsidRDefault="003B6FC7" w:rsidP="008F2605">
      <w:r>
        <w:separator/>
      </w:r>
    </w:p>
  </w:endnote>
  <w:endnote w:type="continuationSeparator" w:id="0">
    <w:p w14:paraId="5DBE04ED" w14:textId="77777777" w:rsidR="003B6FC7" w:rsidRDefault="003B6FC7" w:rsidP="008F2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195D0" w14:textId="77777777" w:rsidR="008F2605" w:rsidRDefault="00407487" w:rsidP="00407487">
    <w:pPr>
      <w:pStyle w:val="Footer"/>
      <w:ind w:left="-1440"/>
    </w:pPr>
    <w:r>
      <w:rPr>
        <w:noProof/>
        <w:lang w:eastAsia="en-GB"/>
      </w:rPr>
      <w:drawing>
        <wp:inline distT="0" distB="0" distL="0" distR="0" wp14:anchorId="0C778043" wp14:editId="5F803127">
          <wp:extent cx="7634234" cy="1661419"/>
          <wp:effectExtent l="0" t="0" r="1143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IAMOND HALL letterhead foot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9531" cy="1684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534E1E" w14:textId="77777777" w:rsidR="003B6FC7" w:rsidRDefault="003B6FC7" w:rsidP="008F2605">
      <w:r>
        <w:separator/>
      </w:r>
    </w:p>
  </w:footnote>
  <w:footnote w:type="continuationSeparator" w:id="0">
    <w:p w14:paraId="36F6A71F" w14:textId="77777777" w:rsidR="003B6FC7" w:rsidRDefault="003B6FC7" w:rsidP="008F260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292512" w14:textId="77777777" w:rsidR="008F2605" w:rsidRDefault="002D4B57" w:rsidP="003866A3">
    <w:pPr>
      <w:pStyle w:val="Header"/>
      <w:ind w:left="-1440"/>
    </w:pPr>
    <w:r>
      <w:rPr>
        <w:noProof/>
        <w:lang w:eastAsia="en-GB"/>
      </w:rPr>
      <w:drawing>
        <wp:inline distT="0" distB="0" distL="0" distR="0" wp14:anchorId="1BE5A4DB" wp14:editId="53F22B64">
          <wp:extent cx="2719253" cy="1259840"/>
          <wp:effectExtent l="0" t="0" r="0" b="1016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IAMOND HALL log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006" cy="1270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6D6489"/>
    <w:multiLevelType w:val="hybridMultilevel"/>
    <w:tmpl w:val="5A9432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897"/>
    <w:rsid w:val="001E6E2F"/>
    <w:rsid w:val="002220F9"/>
    <w:rsid w:val="002D4B57"/>
    <w:rsid w:val="0030257D"/>
    <w:rsid w:val="00365402"/>
    <w:rsid w:val="003866A3"/>
    <w:rsid w:val="003B6FC7"/>
    <w:rsid w:val="00407487"/>
    <w:rsid w:val="00423E43"/>
    <w:rsid w:val="00571897"/>
    <w:rsid w:val="005B021E"/>
    <w:rsid w:val="0067290D"/>
    <w:rsid w:val="00681680"/>
    <w:rsid w:val="00781548"/>
    <w:rsid w:val="00787856"/>
    <w:rsid w:val="007B669A"/>
    <w:rsid w:val="008B7DA3"/>
    <w:rsid w:val="008F2605"/>
    <w:rsid w:val="00940641"/>
    <w:rsid w:val="00950949"/>
    <w:rsid w:val="009A6F4E"/>
    <w:rsid w:val="00AF0A57"/>
    <w:rsid w:val="00C64AE8"/>
    <w:rsid w:val="00DD70AA"/>
    <w:rsid w:val="00E8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9B7B7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D70AA"/>
    <w:pPr>
      <w:spacing w:after="160" w:line="259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26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605"/>
  </w:style>
  <w:style w:type="paragraph" w:styleId="Footer">
    <w:name w:val="footer"/>
    <w:basedOn w:val="Normal"/>
    <w:link w:val="FooterChar"/>
    <w:uiPriority w:val="99"/>
    <w:unhideWhenUsed/>
    <w:rsid w:val="008F26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605"/>
  </w:style>
  <w:style w:type="paragraph" w:styleId="ListParagraph">
    <w:name w:val="List Paragraph"/>
    <w:basedOn w:val="Normal"/>
    <w:uiPriority w:val="99"/>
    <w:qFormat/>
    <w:rsid w:val="00DD70AA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8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zarataylor/Dropbox/NELT%20Communications%20and%20Marketing/Diamond%20Hall/Diamond%20hall%20corporate%20materials/Diamond%20Hall%20corporate%20templates/DIAMOND%20HALL%20electronic%20blank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DIAMOND HALL electronic blank template.dotx</Template>
  <TotalTime>5</TotalTime>
  <Pages>2</Pages>
  <Words>266</Words>
  <Characters>1522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Taylor</dc:creator>
  <cp:keywords/>
  <dc:description/>
  <cp:lastModifiedBy>Z Taylor</cp:lastModifiedBy>
  <cp:revision>1</cp:revision>
  <dcterms:created xsi:type="dcterms:W3CDTF">2017-05-23T13:43:00Z</dcterms:created>
  <dcterms:modified xsi:type="dcterms:W3CDTF">2017-05-23T13:48:00Z</dcterms:modified>
</cp:coreProperties>
</file>